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6377.5" w:type="dxa"/>
      </w:tblPr>
      <w:tblGrid/>
      <w:tr>
        <w:trPr>
          <w:trHeight w:val="180" w:hRule="exact"/>
        </w:trPr>
        <w:tc>
          <w:tcPr>
            <w:tcW w:w="3600" w:type="dxa"/>
            <w:gridSpan w:val="2"/>
            <w:tcBorders>
              <w:top w:val="single" w:sz="2" w:space="0" w:color="404040"/>
              <w:bottom w:val="nil" w:sz="6" w:space="0" w:color="auto"/>
              <w:left w:val="single" w:sz="2" w:space="0" w:color="404040"/>
              <w:right w:val="single" w:sz="2" w:space="0" w:color="404040"/>
            </w:tcBorders>
          </w:tcPr>
          <w:p>
            <w:pPr/>
            <w:rPr/>
          </w:p>
        </w:tc>
        <w:tc>
          <w:tcPr>
            <w:tcW w:w="180" w:type="dxa"/>
            <w:tcBorders>
              <w:top w:val="nil" w:sz="6" w:space="0" w:color="auto"/>
              <w:bottom w:val="nil" w:sz="6" w:space="0" w:color="auto"/>
              <w:left w:val="single" w:sz="2" w:space="0" w:color="40404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900" w:hRule="exact"/>
        </w:trPr>
        <w:tc>
          <w:tcPr>
            <w:tcW w:w="180" w:type="dxa"/>
            <w:tcBorders>
              <w:top w:val="nil" w:sz="6" w:space="0" w:color="auto"/>
              <w:bottom w:val="single" w:sz="2" w:space="0" w:color="404040"/>
              <w:left w:val="single" w:sz="2" w:space="0" w:color="404040"/>
              <w:right w:val="nil" w:sz="6" w:space="0" w:color="auto"/>
            </w:tcBorders>
          </w:tcPr>
          <w:p>
            <w:pPr/>
            <w:rPr/>
          </w:p>
        </w:tc>
        <w:tc>
          <w:tcPr>
            <w:tcW w:w="3420" w:type="dxa"/>
            <w:tcBorders>
              <w:top w:val="nil" w:sz="6" w:space="0" w:color="auto"/>
              <w:bottom w:val="single" w:sz="2" w:space="0" w:color="404040"/>
              <w:left w:val="nil" w:sz="6" w:space="0" w:color="auto"/>
              <w:right w:val="single" w:sz="2" w:space="0" w:color="404040"/>
            </w:tcBorders>
            <w:shd w:val="clear" w:color="auto" w:fill="B1B1B1"/>
          </w:tcPr>
          <w:p>
            <w:pPr>
              <w:spacing w:before="1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62" w:right="-2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Pr/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L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i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nu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x</w:t>
            </w:r>
            <w:r>
              <w:rPr>
                <w:rFonts w:ascii="Arial" w:hAnsi="Arial" w:cs="Arial" w:eastAsia="Arial"/>
                <w:sz w:val="28"/>
                <w:szCs w:val="28"/>
                <w:spacing w:val="-8"/>
                <w:w w:val="89"/>
              </w:rPr>
              <w:t> 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P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r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o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g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r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a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mm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i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n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g</w:t>
            </w:r>
            <w:r>
              <w:rPr>
                <w:rFonts w:ascii="Arial" w:hAnsi="Arial" w:cs="Arial" w:eastAsia="Arial"/>
                <w:sz w:val="28"/>
                <w:szCs w:val="28"/>
                <w:spacing w:val="31"/>
                <w:w w:val="89"/>
              </w:rPr>
              <w:t> 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102"/>
              </w:rPr>
              <w:t>M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94"/>
              </w:rPr>
              <w:t>od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89"/>
              </w:rPr>
              <w:t>e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103"/>
              </w:rPr>
              <w:t>l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78"/>
              </w:rPr>
              <w:t>s</w:t>
            </w:r>
            <w:r>
              <w:rPr>
                <w:rFonts w:ascii="Arial" w:hAnsi="Arial" w:cs="Arial" w:eastAsia="Arial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80" w:type="dxa"/>
            <w:tcBorders>
              <w:top w:val="nil" w:sz="6" w:space="0" w:color="auto"/>
              <w:bottom w:val="nil" w:sz="6" w:space="0" w:color="auto"/>
              <w:left w:val="single" w:sz="2" w:space="0" w:color="404040"/>
              <w:right w:val="nil" w:sz="6" w:space="0" w:color="auto"/>
            </w:tcBorders>
            <w:shd w:val="clear" w:color="auto" w:fill="B1B1B1"/>
          </w:tcPr>
          <w:p>
            <w:pPr/>
            <w:rPr/>
          </w:p>
        </w:tc>
      </w:tr>
      <w:tr>
        <w:trPr>
          <w:trHeight w:val="180" w:hRule="exact"/>
        </w:trPr>
        <w:tc>
          <w:tcPr>
            <w:tcW w:w="180" w:type="dxa"/>
            <w:tcBorders>
              <w:top w:val="single" w:sz="2" w:space="0" w:color="40404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600" w:type="dxa"/>
            <w:gridSpan w:val="2"/>
            <w:tcBorders>
              <w:top w:val="single" w:sz="2" w:space="0" w:color="404040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1B1B1"/>
          </w:tcPr>
          <w:p>
            <w:pPr/>
            <w:rPr/>
          </w:p>
        </w:tc>
      </w:tr>
    </w:tbl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5860" w:h="12260" w:orient="landscape"/>
          <w:pgMar w:top="960" w:bottom="280" w:left="2260" w:right="2260"/>
        </w:sectPr>
      </w:pPr>
      <w:rPr/>
    </w:p>
    <w:p>
      <w:pPr>
        <w:spacing w:before="15" w:after="0" w:line="240" w:lineRule="auto"/>
        <w:ind w:right="-20"/>
        <w:jc w:val="right"/>
        <w:rPr>
          <w:rFonts w:ascii="Arial" w:hAnsi="Arial" w:cs="Arial" w:eastAsia="Arial"/>
          <w:sz w:val="24"/>
          <w:szCs w:val="24"/>
        </w:rPr>
      </w:pPr>
      <w:rPr/>
      <w:r>
        <w:rPr/>
        <w:pict>
          <v:shape style="position:absolute;margin-left:431.399994pt;margin-top:-110.39415pt;width:181.2pt;height:55.2pt;mso-position-horizontal-relative:page;mso-position-vertical-relative:paragraph;z-index:-213" type="#_x0000_t75">
            <v:imagedata r:id="rId5" o:title=""/>
          </v:shape>
        </w:pict>
      </w:r>
      <w:r>
        <w:rPr>
          <w:rFonts w:ascii="Arial" w:hAnsi="Arial" w:cs="Arial" w:eastAsia="Arial"/>
          <w:sz w:val="24"/>
          <w:szCs w:val="24"/>
          <w:w w:val="70"/>
          <w:b/>
          <w:bCs/>
        </w:rPr>
        <w:t>S</w:t>
      </w:r>
      <w:r>
        <w:rPr>
          <w:rFonts w:ascii="Arial" w:hAnsi="Arial" w:cs="Arial" w:eastAsia="Arial"/>
          <w:sz w:val="24"/>
          <w:szCs w:val="24"/>
          <w:w w:val="95"/>
          <w:b/>
          <w:bCs/>
        </w:rPr>
        <w:t>w</w:t>
      </w:r>
      <w:r>
        <w:rPr>
          <w:rFonts w:ascii="Arial" w:hAnsi="Arial" w:cs="Arial" w:eastAsia="Arial"/>
          <w:sz w:val="24"/>
          <w:szCs w:val="24"/>
          <w:w w:val="88"/>
          <w:b/>
          <w:bCs/>
        </w:rPr>
        <w:t>i</w:t>
      </w:r>
      <w:r>
        <w:rPr>
          <w:rFonts w:ascii="Arial" w:hAnsi="Arial" w:cs="Arial" w:eastAsia="Arial"/>
          <w:sz w:val="24"/>
          <w:szCs w:val="24"/>
          <w:w w:val="87"/>
          <w:b/>
          <w:bCs/>
        </w:rPr>
        <w:t>n</w:t>
      </w:r>
      <w:r>
        <w:rPr>
          <w:rFonts w:ascii="Arial" w:hAnsi="Arial" w:cs="Arial" w:eastAsia="Arial"/>
          <w:sz w:val="24"/>
          <w:szCs w:val="24"/>
          <w:w w:val="77"/>
          <w:b/>
          <w:bCs/>
        </w:rPr>
        <w:t>g</w:t>
      </w:r>
      <w:r>
        <w:rPr>
          <w:rFonts w:ascii="Arial" w:hAnsi="Arial" w:cs="Arial" w:eastAsia="Arial"/>
          <w:sz w:val="24"/>
          <w:szCs w:val="24"/>
          <w:w w:val="100"/>
        </w:rPr>
      </w:r>
    </w:p>
    <w:p>
      <w:pPr>
        <w:spacing w:before="15" w:after="0" w:line="240" w:lineRule="auto"/>
        <w:ind w:right="-76"/>
        <w:jc w:val="left"/>
        <w:rPr>
          <w:rFonts w:ascii="Arial" w:hAnsi="Arial" w:cs="Arial" w:eastAsia="Arial"/>
          <w:sz w:val="24"/>
          <w:szCs w:val="24"/>
        </w:rPr>
      </w:pPr>
      <w:rPr/>
      <w:r>
        <w:rPr/>
        <w:br w:type="column"/>
      </w:r>
      <w:r>
        <w:rPr>
          <w:rFonts w:ascii="Arial" w:hAnsi="Arial" w:cs="Arial" w:eastAsia="Arial"/>
          <w:sz w:val="24"/>
          <w:szCs w:val="24"/>
          <w:w w:val="83"/>
          <w:b/>
          <w:bCs/>
        </w:rPr>
        <w:t>A</w:t>
      </w:r>
      <w:r>
        <w:rPr>
          <w:rFonts w:ascii="Arial" w:hAnsi="Arial" w:cs="Arial" w:eastAsia="Arial"/>
          <w:sz w:val="24"/>
          <w:szCs w:val="24"/>
          <w:w w:val="96"/>
          <w:b/>
          <w:bCs/>
        </w:rPr>
        <w:t>W</w:t>
      </w:r>
      <w:r>
        <w:rPr>
          <w:rFonts w:ascii="Arial" w:hAnsi="Arial" w:cs="Arial" w:eastAsia="Arial"/>
          <w:sz w:val="24"/>
          <w:szCs w:val="24"/>
          <w:w w:val="81"/>
          <w:b/>
          <w:bCs/>
        </w:rPr>
        <w:t>T</w:t>
      </w:r>
      <w:r>
        <w:rPr>
          <w:rFonts w:ascii="Arial" w:hAnsi="Arial" w:cs="Arial" w:eastAsia="Arial"/>
          <w:sz w:val="24"/>
          <w:szCs w:val="24"/>
          <w:w w:val="100"/>
        </w:rPr>
      </w:r>
    </w:p>
    <w:p>
      <w:pPr>
        <w:spacing w:before="15" w:after="0" w:line="240" w:lineRule="auto"/>
        <w:ind w:right="-20"/>
        <w:jc w:val="left"/>
        <w:tabs>
          <w:tab w:pos="1980" w:val="left"/>
        </w:tabs>
        <w:rPr>
          <w:rFonts w:ascii="Arial" w:hAnsi="Arial" w:cs="Arial" w:eastAsia="Arial"/>
          <w:sz w:val="24"/>
          <w:szCs w:val="24"/>
        </w:rPr>
      </w:pPr>
      <w:rPr/>
      <w:r>
        <w:rPr/>
        <w:br w:type="column"/>
      </w:r>
      <w:r>
        <w:rPr>
          <w:rFonts w:ascii="Arial" w:hAnsi="Arial" w:cs="Arial" w:eastAsia="Arial"/>
          <w:sz w:val="24"/>
          <w:szCs w:val="24"/>
          <w:spacing w:val="0"/>
          <w:w w:val="85"/>
          <w:b/>
          <w:bCs/>
        </w:rPr>
        <w:t>g</w:t>
      </w:r>
      <w:r>
        <w:rPr>
          <w:rFonts w:ascii="Arial" w:hAnsi="Arial" w:cs="Arial" w:eastAsia="Arial"/>
          <w:sz w:val="24"/>
          <w:szCs w:val="24"/>
          <w:spacing w:val="0"/>
          <w:w w:val="85"/>
          <w:b/>
          <w:bCs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85"/>
          <w:b/>
          <w:bCs/>
        </w:rPr>
        <w:t>k</w:t>
      </w:r>
      <w:r>
        <w:rPr>
          <w:rFonts w:ascii="Arial" w:hAnsi="Arial" w:cs="Arial" w:eastAsia="Arial"/>
          <w:sz w:val="24"/>
          <w:szCs w:val="24"/>
          <w:spacing w:val="0"/>
          <w:w w:val="85"/>
          <w:b/>
          <w:bCs/>
        </w:rPr>
        <w:t>+</w:t>
      </w:r>
      <w:r>
        <w:rPr>
          <w:rFonts w:ascii="Arial" w:hAnsi="Arial" w:cs="Arial" w:eastAsia="Arial"/>
          <w:sz w:val="24"/>
          <w:szCs w:val="24"/>
          <w:spacing w:val="-52"/>
          <w:w w:val="85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Q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5860" w:h="12260" w:orient="landscape"/>
          <w:pgMar w:top="960" w:bottom="280" w:left="2260" w:right="2260"/>
          <w:cols w:num="3" w:equalWidth="0">
            <w:col w:w="2489" w:space="1161"/>
            <w:col w:w="482" w:space="2488"/>
            <w:col w:w="4720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5860" w:h="12260" w:orient="landscape"/>
          <w:pgMar w:top="960" w:bottom="280" w:left="2260" w:right="2260"/>
        </w:sectPr>
      </w:pPr>
      <w:rPr/>
    </w:p>
    <w:p>
      <w:pPr>
        <w:spacing w:before="15" w:after="0" w:line="240" w:lineRule="auto"/>
        <w:ind w:left="1179" w:right="-61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89"/>
          <w:b/>
          <w:bCs/>
        </w:rPr>
        <w:t>M</w:t>
      </w:r>
      <w:r>
        <w:rPr>
          <w:rFonts w:ascii="Arial" w:hAnsi="Arial" w:cs="Arial" w:eastAsia="Arial"/>
          <w:sz w:val="24"/>
          <w:szCs w:val="24"/>
          <w:spacing w:val="0"/>
          <w:w w:val="89"/>
          <w:b/>
          <w:bCs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89"/>
          <w:b/>
          <w:bCs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89"/>
          <w:b/>
          <w:bCs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89"/>
          <w:b/>
          <w:bCs/>
        </w:rPr>
        <w:t>g</w:t>
      </w:r>
      <w:r>
        <w:rPr>
          <w:rFonts w:ascii="Arial" w:hAnsi="Arial" w:cs="Arial" w:eastAsia="Arial"/>
          <w:sz w:val="24"/>
          <w:szCs w:val="24"/>
          <w:spacing w:val="0"/>
          <w:w w:val="89"/>
          <w:b/>
          <w:bCs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89"/>
          <w:b/>
          <w:bCs/>
        </w:rPr>
        <w:t>d</w:t>
      </w:r>
      <w:r>
        <w:rPr>
          <w:rFonts w:ascii="Arial" w:hAnsi="Arial" w:cs="Arial" w:eastAsia="Arial"/>
          <w:sz w:val="24"/>
          <w:szCs w:val="24"/>
          <w:spacing w:val="1"/>
          <w:w w:val="89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73"/>
          <w:b/>
          <w:bCs/>
        </w:rPr>
        <w:t>C</w:t>
      </w:r>
      <w:r>
        <w:rPr>
          <w:rFonts w:ascii="Arial" w:hAnsi="Arial" w:cs="Arial" w:eastAsia="Arial"/>
          <w:sz w:val="24"/>
          <w:szCs w:val="24"/>
          <w:spacing w:val="0"/>
          <w:w w:val="87"/>
          <w:b/>
          <w:bCs/>
        </w:rPr>
        <w:t>od</w:t>
      </w:r>
      <w:r>
        <w:rPr>
          <w:rFonts w:ascii="Arial" w:hAnsi="Arial" w:cs="Arial" w:eastAsia="Arial"/>
          <w:sz w:val="24"/>
          <w:szCs w:val="24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2" w:after="0" w:line="240" w:lineRule="auto"/>
        <w:ind w:left="1399" w:right="-34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w w:val="59"/>
          <w:b/>
          <w:bCs/>
        </w:rPr>
        <w:t>J</w:t>
      </w:r>
      <w:r>
        <w:rPr>
          <w:rFonts w:ascii="Arial" w:hAnsi="Arial" w:cs="Arial" w:eastAsia="Arial"/>
          <w:sz w:val="24"/>
          <w:szCs w:val="24"/>
          <w:w w:val="88"/>
          <w:b/>
          <w:bCs/>
        </w:rPr>
        <w:t>a</w:t>
      </w:r>
      <w:r>
        <w:rPr>
          <w:rFonts w:ascii="Arial" w:hAnsi="Arial" w:cs="Arial" w:eastAsia="Arial"/>
          <w:sz w:val="24"/>
          <w:szCs w:val="24"/>
          <w:w w:val="85"/>
          <w:b/>
          <w:bCs/>
        </w:rPr>
        <w:t>v</w:t>
      </w:r>
      <w:r>
        <w:rPr>
          <w:rFonts w:ascii="Arial" w:hAnsi="Arial" w:cs="Arial" w:eastAsia="Arial"/>
          <w:sz w:val="24"/>
          <w:szCs w:val="24"/>
          <w:w w:val="88"/>
          <w:b/>
          <w:bCs/>
        </w:rPr>
        <w:t>a</w:t>
      </w:r>
      <w:r>
        <w:rPr>
          <w:rFonts w:ascii="Arial" w:hAnsi="Arial" w:cs="Arial" w:eastAsia="Arial"/>
          <w:sz w:val="24"/>
          <w:szCs w:val="24"/>
          <w:w w:val="92"/>
          <w:b/>
          <w:bCs/>
        </w:rPr>
        <w:t>,</w:t>
      </w:r>
      <w:r>
        <w:rPr>
          <w:rFonts w:ascii="Arial" w:hAnsi="Arial" w:cs="Arial" w:eastAsia="Arial"/>
          <w:sz w:val="24"/>
          <w:szCs w:val="24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79"/>
          <w:b/>
          <w:bCs/>
        </w:rPr>
        <w:t>P</w:t>
      </w:r>
      <w:r>
        <w:rPr>
          <w:rFonts w:ascii="Arial" w:hAnsi="Arial" w:cs="Arial" w:eastAsia="Arial"/>
          <w:sz w:val="24"/>
          <w:szCs w:val="24"/>
          <w:spacing w:val="0"/>
          <w:w w:val="85"/>
          <w:b/>
          <w:bCs/>
        </w:rPr>
        <w:t>y</w:t>
      </w:r>
      <w:r>
        <w:rPr>
          <w:rFonts w:ascii="Arial" w:hAnsi="Arial" w:cs="Arial" w:eastAsia="Arial"/>
          <w:sz w:val="24"/>
          <w:szCs w:val="24"/>
          <w:spacing w:val="0"/>
          <w:w w:val="104"/>
          <w:b/>
          <w:bCs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87"/>
          <w:b/>
          <w:bCs/>
        </w:rPr>
        <w:t>hon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5" w:after="0" w:line="240" w:lineRule="auto"/>
        <w:ind w:left="-41" w:right="-61"/>
        <w:jc w:val="center"/>
        <w:rPr>
          <w:rFonts w:ascii="Arial" w:hAnsi="Arial" w:cs="Arial" w:eastAsia="Arial"/>
          <w:sz w:val="24"/>
          <w:szCs w:val="24"/>
        </w:rPr>
      </w:pPr>
      <w:rPr/>
      <w:r>
        <w:rPr/>
        <w:br w:type="column"/>
      </w:r>
      <w:r>
        <w:rPr>
          <w:rFonts w:ascii="Arial" w:hAnsi="Arial" w:cs="Arial" w:eastAsia="Arial"/>
          <w:sz w:val="24"/>
          <w:szCs w:val="24"/>
          <w:spacing w:val="0"/>
          <w:w w:val="90"/>
          <w:b/>
          <w:bCs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90"/>
          <w:b/>
          <w:bCs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90"/>
          <w:b/>
          <w:bCs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90"/>
          <w:b/>
          <w:bCs/>
        </w:rPr>
        <w:t>i</w:t>
      </w:r>
      <w:r>
        <w:rPr>
          <w:rFonts w:ascii="Arial" w:hAnsi="Arial" w:cs="Arial" w:eastAsia="Arial"/>
          <w:sz w:val="24"/>
          <w:szCs w:val="24"/>
          <w:spacing w:val="0"/>
          <w:w w:val="90"/>
          <w:b/>
          <w:bCs/>
        </w:rPr>
        <w:t>v</w:t>
      </w:r>
      <w:r>
        <w:rPr>
          <w:rFonts w:ascii="Arial" w:hAnsi="Arial" w:cs="Arial" w:eastAsia="Arial"/>
          <w:sz w:val="24"/>
          <w:szCs w:val="24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24"/>
          <w:szCs w:val="24"/>
          <w:spacing w:val="-3"/>
          <w:w w:val="9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73"/>
          <w:b/>
          <w:bCs/>
        </w:rPr>
        <w:t>C</w:t>
      </w:r>
      <w:r>
        <w:rPr>
          <w:rFonts w:ascii="Arial" w:hAnsi="Arial" w:cs="Arial" w:eastAsia="Arial"/>
          <w:sz w:val="24"/>
          <w:szCs w:val="24"/>
          <w:spacing w:val="0"/>
          <w:w w:val="87"/>
          <w:b/>
          <w:bCs/>
        </w:rPr>
        <w:t>od</w:t>
      </w:r>
      <w:r>
        <w:rPr>
          <w:rFonts w:ascii="Arial" w:hAnsi="Arial" w:cs="Arial" w:eastAsia="Arial"/>
          <w:sz w:val="24"/>
          <w:szCs w:val="24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2" w:after="0" w:line="240" w:lineRule="auto"/>
        <w:ind w:left="179" w:right="3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78"/>
          <w:b/>
          <w:bCs/>
        </w:rPr>
        <w:t>C</w:t>
      </w:r>
      <w:r>
        <w:rPr>
          <w:rFonts w:ascii="Arial" w:hAnsi="Arial" w:cs="Arial" w:eastAsia="Arial"/>
          <w:sz w:val="24"/>
          <w:szCs w:val="24"/>
          <w:spacing w:val="0"/>
          <w:w w:val="78"/>
          <w:b/>
          <w:bCs/>
        </w:rPr>
        <w:t>,</w:t>
      </w:r>
      <w:r>
        <w:rPr>
          <w:rFonts w:ascii="Arial" w:hAnsi="Arial" w:cs="Arial" w:eastAsia="Arial"/>
          <w:sz w:val="24"/>
          <w:szCs w:val="24"/>
          <w:spacing w:val="3"/>
          <w:w w:val="78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73"/>
          <w:b/>
          <w:bCs/>
        </w:rPr>
        <w:t>C</w:t>
      </w:r>
      <w:r>
        <w:rPr>
          <w:rFonts w:ascii="Arial" w:hAnsi="Arial" w:cs="Arial" w:eastAsia="Arial"/>
          <w:sz w:val="24"/>
          <w:szCs w:val="24"/>
          <w:spacing w:val="0"/>
          <w:w w:val="85"/>
          <w:b/>
          <w:bCs/>
        </w:rPr>
        <w:t>++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80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80"/>
          <w:b/>
          <w:bCs/>
        </w:rPr>
        <w:t>++</w:t>
      </w:r>
      <w:r>
        <w:rPr>
          <w:rFonts w:ascii="Arial" w:hAnsi="Arial" w:cs="Arial" w:eastAsia="Arial"/>
          <w:sz w:val="20"/>
          <w:szCs w:val="20"/>
          <w:spacing w:val="3"/>
          <w:w w:val="80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7"/>
          <w:b/>
          <w:bCs/>
        </w:rPr>
        <w:t>ob</w:t>
      </w:r>
      <w:r>
        <w:rPr>
          <w:rFonts w:ascii="Arial" w:hAnsi="Arial" w:cs="Arial" w:eastAsia="Arial"/>
          <w:sz w:val="20"/>
          <w:szCs w:val="20"/>
          <w:spacing w:val="0"/>
          <w:w w:val="91"/>
          <w:b/>
          <w:bCs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75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4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5860" w:h="12260" w:orient="landscape"/>
          <w:pgMar w:top="960" w:bottom="280" w:left="2260" w:right="2260"/>
          <w:cols w:num="3" w:equalWidth="0">
            <w:col w:w="2719" w:space="3181"/>
            <w:col w:w="1214" w:space="1126"/>
            <w:col w:w="3100"/>
          </w:cols>
        </w:sectPr>
      </w:pPr>
      <w:rPr/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5860" w:h="12260" w:orient="landscape"/>
          <w:pgMar w:top="960" w:bottom="280" w:left="2260" w:right="2260"/>
        </w:sectPr>
      </w:pPr>
      <w:rPr/>
    </w:p>
    <w:p>
      <w:pPr>
        <w:spacing w:before="22" w:after="0" w:line="240" w:lineRule="auto"/>
        <w:ind w:left="2498" w:right="-7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89"/>
          <w:b/>
          <w:bCs/>
        </w:rPr>
        <w:t>M</w:t>
      </w:r>
      <w:r>
        <w:rPr>
          <w:rFonts w:ascii="Arial" w:hAnsi="Arial" w:cs="Arial" w:eastAsia="Arial"/>
          <w:sz w:val="20"/>
          <w:szCs w:val="20"/>
          <w:spacing w:val="0"/>
          <w:w w:val="89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89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89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89"/>
          <w:b/>
          <w:bCs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89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89"/>
          <w:b/>
          <w:bCs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89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7"/>
          <w:b/>
          <w:bCs/>
        </w:rPr>
        <w:t>ob</w:t>
      </w:r>
      <w:r>
        <w:rPr>
          <w:rFonts w:ascii="Arial" w:hAnsi="Arial" w:cs="Arial" w:eastAsia="Arial"/>
          <w:sz w:val="20"/>
          <w:szCs w:val="20"/>
          <w:spacing w:val="0"/>
          <w:w w:val="91"/>
          <w:b/>
          <w:bCs/>
        </w:rPr>
        <w:t>j</w:t>
      </w:r>
      <w:r>
        <w:rPr>
          <w:rFonts w:ascii="Arial" w:hAnsi="Arial" w:cs="Arial" w:eastAsia="Arial"/>
          <w:sz w:val="20"/>
          <w:szCs w:val="20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75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4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po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5860" w:h="12260" w:orient="landscape"/>
          <w:pgMar w:top="960" w:bottom="280" w:left="2260" w:right="2260"/>
          <w:cols w:num="2" w:equalWidth="0">
            <w:col w:w="3846" w:space="2948"/>
            <w:col w:w="4546"/>
          </w:cols>
        </w:sectPr>
      </w:pPr>
      <w:rPr/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5860" w:h="12260" w:orient="landscape"/>
          <w:pgMar w:top="960" w:bottom="280" w:left="2260" w:right="2260"/>
        </w:sectPr>
      </w:pPr>
      <w:rPr/>
    </w:p>
    <w:p>
      <w:pPr>
        <w:spacing w:before="22" w:after="0" w:line="240" w:lineRule="auto"/>
        <w:ind w:right="-20"/>
        <w:jc w:val="righ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w w:val="71"/>
          <w:b/>
          <w:bCs/>
        </w:rPr>
        <w:t>s</w:t>
      </w:r>
      <w:r>
        <w:rPr>
          <w:rFonts w:ascii="Arial" w:hAnsi="Arial" w:cs="Arial" w:eastAsia="Arial"/>
          <w:sz w:val="20"/>
          <w:szCs w:val="20"/>
          <w:w w:val="87"/>
          <w:b/>
          <w:bCs/>
        </w:rPr>
        <w:t>o</w:t>
      </w:r>
      <w:r>
        <w:rPr>
          <w:rFonts w:ascii="Arial" w:hAnsi="Arial" w:cs="Arial" w:eastAsia="Arial"/>
          <w:sz w:val="20"/>
          <w:szCs w:val="20"/>
          <w:w w:val="75"/>
          <w:b/>
          <w:bCs/>
        </w:rPr>
        <w:t>c</w:t>
      </w:r>
      <w:r>
        <w:rPr>
          <w:rFonts w:ascii="Arial" w:hAnsi="Arial" w:cs="Arial" w:eastAsia="Arial"/>
          <w:sz w:val="20"/>
          <w:szCs w:val="20"/>
          <w:w w:val="86"/>
          <w:b/>
          <w:bCs/>
        </w:rPr>
        <w:t>k</w:t>
      </w:r>
      <w:r>
        <w:rPr>
          <w:rFonts w:ascii="Arial" w:hAnsi="Arial" w:cs="Arial" w:eastAsia="Arial"/>
          <w:sz w:val="20"/>
          <w:szCs w:val="20"/>
          <w:w w:val="90"/>
          <w:b/>
          <w:bCs/>
        </w:rPr>
        <w:t>e</w:t>
      </w:r>
      <w:r>
        <w:rPr>
          <w:rFonts w:ascii="Arial" w:hAnsi="Arial" w:cs="Arial" w:eastAsia="Arial"/>
          <w:sz w:val="20"/>
          <w:szCs w:val="20"/>
          <w:w w:val="104"/>
          <w:b/>
          <w:bCs/>
        </w:rPr>
        <w:t>t</w:t>
      </w:r>
      <w:r>
        <w:rPr>
          <w:rFonts w:ascii="Arial" w:hAnsi="Arial" w:cs="Arial" w:eastAsia="Arial"/>
          <w:sz w:val="20"/>
          <w:szCs w:val="2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nd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5860" w:h="12260" w:orient="landscape"/>
          <w:pgMar w:top="960" w:bottom="280" w:left="2260" w:right="2260"/>
          <w:cols w:num="2" w:equalWidth="0">
            <w:col w:w="4835" w:space="2519"/>
            <w:col w:w="3986"/>
          </w:cols>
        </w:sectPr>
      </w:pPr>
      <w:rPr/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40" w:lineRule="auto"/>
        <w:ind w:left="2795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w w:val="59"/>
          <w:b/>
          <w:bCs/>
        </w:rPr>
        <w:t>J</w:t>
      </w:r>
      <w:r>
        <w:rPr>
          <w:rFonts w:ascii="Arial" w:hAnsi="Arial" w:cs="Arial" w:eastAsia="Arial"/>
          <w:sz w:val="24"/>
          <w:szCs w:val="24"/>
          <w:w w:val="88"/>
          <w:b/>
          <w:bCs/>
        </w:rPr>
        <w:t>a</w:t>
      </w:r>
      <w:r>
        <w:rPr>
          <w:rFonts w:ascii="Arial" w:hAnsi="Arial" w:cs="Arial" w:eastAsia="Arial"/>
          <w:sz w:val="24"/>
          <w:szCs w:val="24"/>
          <w:w w:val="85"/>
          <w:b/>
          <w:bCs/>
        </w:rPr>
        <w:t>v</w:t>
      </w:r>
      <w:r>
        <w:rPr>
          <w:rFonts w:ascii="Arial" w:hAnsi="Arial" w:cs="Arial" w:eastAsia="Arial"/>
          <w:sz w:val="24"/>
          <w:szCs w:val="24"/>
          <w:w w:val="88"/>
          <w:b/>
          <w:bCs/>
        </w:rPr>
        <w:t>a</w:t>
      </w:r>
      <w:r>
        <w:rPr>
          <w:rFonts w:ascii="Arial" w:hAnsi="Arial" w:cs="Arial" w:eastAsia="Arial"/>
          <w:sz w:val="24"/>
          <w:szCs w:val="24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79"/>
          <w:b/>
          <w:bCs/>
        </w:rPr>
        <w:t>P</w:t>
      </w:r>
      <w:r>
        <w:rPr>
          <w:rFonts w:ascii="Arial" w:hAnsi="Arial" w:cs="Arial" w:eastAsia="Arial"/>
          <w:sz w:val="24"/>
          <w:szCs w:val="24"/>
          <w:spacing w:val="0"/>
          <w:w w:val="88"/>
          <w:b/>
          <w:bCs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75"/>
          <w:b/>
          <w:bCs/>
        </w:rPr>
        <w:t>c</w:t>
      </w:r>
      <w:r>
        <w:rPr>
          <w:rFonts w:ascii="Arial" w:hAnsi="Arial" w:cs="Arial" w:eastAsia="Arial"/>
          <w:sz w:val="24"/>
          <w:szCs w:val="24"/>
          <w:spacing w:val="0"/>
          <w:w w:val="86"/>
          <w:b/>
          <w:bCs/>
        </w:rPr>
        <w:t>k</w:t>
      </w:r>
      <w:r>
        <w:rPr>
          <w:rFonts w:ascii="Arial" w:hAnsi="Arial" w:cs="Arial" w:eastAsia="Arial"/>
          <w:sz w:val="24"/>
          <w:szCs w:val="24"/>
          <w:spacing w:val="0"/>
          <w:w w:val="88"/>
          <w:b/>
          <w:bCs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77"/>
          <w:b/>
          <w:bCs/>
        </w:rPr>
        <w:t>g</w:t>
      </w:r>
      <w:r>
        <w:rPr>
          <w:rFonts w:ascii="Arial" w:hAnsi="Arial" w:cs="Arial" w:eastAsia="Arial"/>
          <w:sz w:val="24"/>
          <w:szCs w:val="24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71"/>
          <w:b/>
          <w:bCs/>
        </w:rPr>
        <w:t>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type w:val="continuous"/>
          <w:pgSz w:w="15860" w:h="12260" w:orient="landscape"/>
          <w:pgMar w:top="960" w:bottom="280" w:left="2260" w:right="2260"/>
        </w:sectPr>
      </w:pPr>
      <w:rPr/>
    </w:p>
    <w:p>
      <w:pPr>
        <w:spacing w:before="15" w:after="0" w:line="240" w:lineRule="auto"/>
        <w:ind w:right="-20"/>
        <w:jc w:val="righ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w w:val="59"/>
          <w:b/>
          <w:bCs/>
        </w:rPr>
        <w:t>J</w:t>
      </w:r>
      <w:r>
        <w:rPr>
          <w:rFonts w:ascii="Arial" w:hAnsi="Arial" w:cs="Arial" w:eastAsia="Arial"/>
          <w:sz w:val="24"/>
          <w:szCs w:val="24"/>
          <w:w w:val="88"/>
          <w:b/>
          <w:bCs/>
        </w:rPr>
        <w:t>V</w:t>
      </w:r>
      <w:r>
        <w:rPr>
          <w:rFonts w:ascii="Arial" w:hAnsi="Arial" w:cs="Arial" w:eastAsia="Arial"/>
          <w:sz w:val="24"/>
          <w:szCs w:val="24"/>
          <w:w w:val="104"/>
          <w:b/>
          <w:bCs/>
        </w:rPr>
        <w:t>M</w:t>
      </w:r>
      <w:r>
        <w:rPr>
          <w:rFonts w:ascii="Arial" w:hAnsi="Arial" w:cs="Arial" w:eastAsia="Arial"/>
          <w:sz w:val="24"/>
          <w:szCs w:val="24"/>
          <w:w w:val="100"/>
        </w:rPr>
      </w:r>
    </w:p>
    <w:p>
      <w:pPr>
        <w:spacing w:before="15" w:after="0" w:line="240" w:lineRule="auto"/>
        <w:ind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/>
        <w:br w:type="column"/>
      </w:r>
      <w:r>
        <w:rPr>
          <w:rFonts w:ascii="Arial" w:hAnsi="Arial" w:cs="Arial" w:eastAsia="Arial"/>
          <w:sz w:val="24"/>
          <w:szCs w:val="24"/>
          <w:w w:val="70"/>
          <w:b/>
          <w:bCs/>
        </w:rPr>
        <w:t>S</w:t>
      </w:r>
      <w:r>
        <w:rPr>
          <w:rFonts w:ascii="Arial" w:hAnsi="Arial" w:cs="Arial" w:eastAsia="Arial"/>
          <w:sz w:val="24"/>
          <w:szCs w:val="24"/>
          <w:w w:val="87"/>
          <w:b/>
          <w:bCs/>
        </w:rPr>
        <w:t>h</w:t>
      </w:r>
      <w:r>
        <w:rPr>
          <w:rFonts w:ascii="Arial" w:hAnsi="Arial" w:cs="Arial" w:eastAsia="Arial"/>
          <w:sz w:val="24"/>
          <w:szCs w:val="24"/>
          <w:w w:val="90"/>
          <w:b/>
          <w:bCs/>
        </w:rPr>
        <w:t>e</w:t>
      </w:r>
      <w:r>
        <w:rPr>
          <w:rFonts w:ascii="Arial" w:hAnsi="Arial" w:cs="Arial" w:eastAsia="Arial"/>
          <w:sz w:val="24"/>
          <w:szCs w:val="24"/>
          <w:w w:val="88"/>
          <w:b/>
          <w:bCs/>
        </w:rPr>
        <w:t>ll</w:t>
      </w:r>
      <w:r>
        <w:rPr>
          <w:rFonts w:ascii="Arial" w:hAnsi="Arial" w:cs="Arial" w:eastAsia="Arial"/>
          <w:sz w:val="24"/>
          <w:szCs w:val="24"/>
          <w:w w:val="100"/>
        </w:rPr>
      </w:r>
    </w:p>
    <w:p>
      <w:pPr>
        <w:spacing w:before="12" w:after="0" w:line="240" w:lineRule="auto"/>
        <w:ind w:left="217" w:right="-76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b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s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,</w:t>
      </w:r>
      <w:r>
        <w:rPr>
          <w:rFonts w:ascii="Arial" w:hAnsi="Arial" w:cs="Arial" w:eastAsia="Arial"/>
          <w:sz w:val="24"/>
          <w:szCs w:val="24"/>
          <w:spacing w:val="22"/>
          <w:w w:val="81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c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s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,</w:t>
      </w:r>
      <w:r>
        <w:rPr>
          <w:rFonts w:ascii="Arial" w:hAnsi="Arial" w:cs="Arial" w:eastAsia="Arial"/>
          <w:sz w:val="24"/>
          <w:szCs w:val="24"/>
          <w:spacing w:val="-6"/>
          <w:w w:val="81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...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5" w:after="0" w:line="240" w:lineRule="auto"/>
        <w:ind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/>
        <w:br w:type="column"/>
      </w:r>
      <w:r>
        <w:rPr>
          <w:rFonts w:ascii="Arial" w:hAnsi="Arial" w:cs="Arial" w:eastAsia="Arial"/>
          <w:sz w:val="24"/>
          <w:szCs w:val="24"/>
          <w:w w:val="77"/>
          <w:b/>
          <w:bCs/>
        </w:rPr>
        <w:t>g</w:t>
      </w:r>
      <w:r>
        <w:rPr>
          <w:rFonts w:ascii="Arial" w:hAnsi="Arial" w:cs="Arial" w:eastAsia="Arial"/>
          <w:sz w:val="24"/>
          <w:szCs w:val="24"/>
          <w:w w:val="88"/>
          <w:b/>
          <w:bCs/>
        </w:rPr>
        <w:t>li</w:t>
      </w:r>
      <w:r>
        <w:rPr>
          <w:rFonts w:ascii="Arial" w:hAnsi="Arial" w:cs="Arial" w:eastAsia="Arial"/>
          <w:sz w:val="24"/>
          <w:szCs w:val="24"/>
          <w:w w:val="87"/>
          <w:b/>
          <w:bCs/>
        </w:rPr>
        <w:t>b</w:t>
      </w:r>
      <w:r>
        <w:rPr>
          <w:rFonts w:ascii="Arial" w:hAnsi="Arial" w:cs="Arial" w:eastAsia="Arial"/>
          <w:sz w:val="24"/>
          <w:szCs w:val="24"/>
          <w:w w:val="75"/>
          <w:b/>
          <w:bCs/>
        </w:rPr>
        <w:t>c</w:t>
      </w:r>
      <w:r>
        <w:rPr>
          <w:rFonts w:ascii="Arial" w:hAnsi="Arial" w:cs="Arial" w:eastAsia="Arial"/>
          <w:sz w:val="24"/>
          <w:szCs w:val="24"/>
          <w:w w:val="100"/>
        </w:rPr>
      </w:r>
    </w:p>
    <w:p>
      <w:pPr>
        <w:jc w:val="left"/>
        <w:spacing w:after="0"/>
        <w:sectPr>
          <w:type w:val="continuous"/>
          <w:pgSz w:w="15860" w:h="12260" w:orient="landscape"/>
          <w:pgMar w:top="960" w:bottom="280" w:left="2260" w:right="2260"/>
          <w:cols w:num="3" w:equalWidth="0">
            <w:col w:w="1652" w:space="4788"/>
            <w:col w:w="1439" w:space="663"/>
            <w:col w:w="2798"/>
          </w:cols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40" w:lineRule="auto"/>
        <w:ind w:left="860" w:right="-20"/>
        <w:jc w:val="left"/>
        <w:tabs>
          <w:tab w:pos="2300" w:val="left"/>
          <w:tab w:pos="734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L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i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nu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x</w:t>
      </w:r>
      <w:r>
        <w:rPr>
          <w:rFonts w:ascii="Arial" w:hAnsi="Arial" w:cs="Arial" w:eastAsia="Arial"/>
          <w:sz w:val="24"/>
          <w:szCs w:val="24"/>
          <w:spacing w:val="7"/>
          <w:w w:val="81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4"/>
          <w:b/>
          <w:bCs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84"/>
          <w:b/>
          <w:bCs/>
        </w:rPr>
        <w:t>P</w:t>
      </w:r>
      <w:r>
        <w:rPr>
          <w:rFonts w:ascii="Arial" w:hAnsi="Arial" w:cs="Arial" w:eastAsia="Arial"/>
          <w:sz w:val="24"/>
          <w:szCs w:val="24"/>
          <w:spacing w:val="0"/>
          <w:w w:val="84"/>
          <w:b/>
          <w:bCs/>
        </w:rPr>
        <w:t>I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4"/>
          <w:szCs w:val="24"/>
          <w:spacing w:val="0"/>
          <w:w w:val="84"/>
          <w:b/>
          <w:bCs/>
        </w:rPr>
        <w:t>S</w:t>
      </w:r>
      <w:r>
        <w:rPr>
          <w:rFonts w:ascii="Arial" w:hAnsi="Arial" w:cs="Arial" w:eastAsia="Arial"/>
          <w:sz w:val="24"/>
          <w:szCs w:val="24"/>
          <w:spacing w:val="0"/>
          <w:w w:val="84"/>
          <w:b/>
          <w:bCs/>
        </w:rPr>
        <w:t>y</w:t>
      </w:r>
      <w:r>
        <w:rPr>
          <w:rFonts w:ascii="Arial" w:hAnsi="Arial" w:cs="Arial" w:eastAsia="Arial"/>
          <w:sz w:val="24"/>
          <w:szCs w:val="24"/>
          <w:spacing w:val="0"/>
          <w:w w:val="84"/>
          <w:b/>
          <w:bCs/>
        </w:rPr>
        <w:t>s</w:t>
      </w:r>
      <w:r>
        <w:rPr>
          <w:rFonts w:ascii="Arial" w:hAnsi="Arial" w:cs="Arial" w:eastAsia="Arial"/>
          <w:sz w:val="24"/>
          <w:szCs w:val="24"/>
          <w:spacing w:val="0"/>
          <w:w w:val="84"/>
          <w:b/>
          <w:bCs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84"/>
          <w:b/>
          <w:bCs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84"/>
          <w:b/>
          <w:bCs/>
        </w:rPr>
        <w:t>m</w:t>
      </w:r>
      <w:r>
        <w:rPr>
          <w:rFonts w:ascii="Arial" w:hAnsi="Arial" w:cs="Arial" w:eastAsia="Arial"/>
          <w:sz w:val="24"/>
          <w:szCs w:val="24"/>
          <w:spacing w:val="-1"/>
          <w:w w:val="84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V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4"/>
          <w:szCs w:val="24"/>
          <w:spacing w:val="0"/>
          <w:w w:val="80"/>
          <w:b/>
          <w:bCs/>
        </w:rPr>
        <w:t>P</w:t>
      </w:r>
      <w:r>
        <w:rPr>
          <w:rFonts w:ascii="Arial" w:hAnsi="Arial" w:cs="Arial" w:eastAsia="Arial"/>
          <w:sz w:val="24"/>
          <w:szCs w:val="24"/>
          <w:spacing w:val="0"/>
          <w:w w:val="80"/>
          <w:b/>
          <w:bCs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80"/>
          <w:b/>
          <w:bCs/>
        </w:rPr>
        <w:t>S</w:t>
      </w:r>
      <w:r>
        <w:rPr>
          <w:rFonts w:ascii="Arial" w:hAnsi="Arial" w:cs="Arial" w:eastAsia="Arial"/>
          <w:sz w:val="24"/>
          <w:szCs w:val="24"/>
          <w:spacing w:val="0"/>
          <w:w w:val="80"/>
          <w:b/>
          <w:bCs/>
        </w:rPr>
        <w:t>I</w:t>
      </w:r>
      <w:r>
        <w:rPr>
          <w:rFonts w:ascii="Arial" w:hAnsi="Arial" w:cs="Arial" w:eastAsia="Arial"/>
          <w:sz w:val="24"/>
          <w:szCs w:val="24"/>
          <w:spacing w:val="0"/>
          <w:w w:val="80"/>
          <w:b/>
          <w:bCs/>
        </w:rPr>
        <w:t>X</w:t>
      </w:r>
      <w:r>
        <w:rPr>
          <w:rFonts w:ascii="Arial" w:hAnsi="Arial" w:cs="Arial" w:eastAsia="Arial"/>
          <w:sz w:val="24"/>
          <w:szCs w:val="24"/>
          <w:spacing w:val="8"/>
          <w:w w:val="8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5860" w:h="12260" w:orient="landscape"/>
          <w:pgMar w:top="960" w:bottom="280" w:left="2260" w:right="2260"/>
        </w:sectPr>
      </w:pPr>
      <w:rPr/>
    </w:p>
    <w:p>
      <w:pPr>
        <w:spacing w:before="15" w:after="0" w:line="240" w:lineRule="auto"/>
        <w:ind w:left="500" w:right="-76"/>
        <w:jc w:val="left"/>
        <w:rPr>
          <w:rFonts w:ascii="Arial" w:hAnsi="Arial" w:cs="Arial" w:eastAsia="Arial"/>
          <w:sz w:val="24"/>
          <w:szCs w:val="24"/>
        </w:rPr>
      </w:pPr>
      <w:rPr/>
      <w:r>
        <w:rPr/>
        <w:pict>
          <v:group style="position:absolute;margin-left:125.875pt;margin-top:152.874969pt;width:613.450pt;height:388.45pt;mso-position-horizontal-relative:page;mso-position-vertical-relative:page;z-index:-214" coordorigin="2518,3057" coordsize="12269,7769">
            <v:group style="position:absolute;left:10644;top:3084;width:1440;height:900" coordorigin="10644,3084" coordsize="1440,900">
              <v:shape style="position:absolute;left:10644;top:3084;width:1440;height:900" coordorigin="10644,3084" coordsize="1440,900" path="m10644,3984l12084,3984,12084,3084,10644,3084,10644,3984xe" filled="t" fillcolor="#CDCDCD" stroked="f">
                <v:path arrowok="t"/>
                <v:fill/>
              </v:shape>
              <v:shape style="position:absolute;left:10608;top:3048;width:1464;height:1104" type="#_x0000_t75">
                <v:imagedata r:id="rId6" o:title=""/>
              </v:shape>
            </v:group>
            <v:group style="position:absolute;left:10620;top:3060;width:1440;height:1080" coordorigin="10620,3060" coordsize="1440,1080">
              <v:shape style="position:absolute;left:10620;top:3060;width:1440;height:1080" coordorigin="10620,3060" coordsize="1440,1080" path="m10620,4140l12060,4140,12060,3060,10620,3060,10620,4140xe" filled="f" stroked="t" strokeweight=".25pt" strokecolor="#404040">
                <v:path arrowok="t"/>
              </v:shape>
            </v:group>
            <v:group style="position:absolute;left:8664;top:3084;width:1440;height:900" coordorigin="8664,3084" coordsize="1440,900">
              <v:shape style="position:absolute;left:8664;top:3084;width:1440;height:900" coordorigin="8664,3084" coordsize="1440,900" path="m8664,3984l10104,3984,10104,3084,8664,3084,8664,3984xe" filled="t" fillcolor="#CDCDCD" stroked="f">
                <v:path arrowok="t"/>
                <v:fill/>
              </v:shape>
              <v:shape style="position:absolute;left:8628;top:3048;width:1464;height:1104" type="#_x0000_t75">
                <v:imagedata r:id="rId7" o:title=""/>
              </v:shape>
            </v:group>
            <v:group style="position:absolute;left:8640;top:3060;width:1440;height:1080" coordorigin="8640,3060" coordsize="1440,1080">
              <v:shape style="position:absolute;left:8640;top:3060;width:1440;height:1080" coordorigin="8640,3060" coordsize="1440,1080" path="m8640,4140l10080,4140,10080,3060,8640,3060,8640,4140xe" filled="f" stroked="t" strokeweight=".25pt" strokecolor="#404040">
                <v:path arrowok="t"/>
              </v:shape>
            </v:group>
            <v:group style="position:absolute;left:7944;top:3984;width:5040;height:4500" coordorigin="7944,3984" coordsize="5040,4500">
              <v:shape style="position:absolute;left:7944;top:3984;width:5040;height:4500" coordorigin="7944,3984" coordsize="5040,4500" path="m7944,8484l12984,8484,12984,3984,7944,3984,7944,8484xe" filled="t" fillcolor="#CDCDCD" stroked="f">
                <v:path arrowok="t"/>
                <v:fill/>
              </v:shape>
              <v:shape style="position:absolute;left:7908;top:3948;width:5064;height:4839" type="#_x0000_t75">
                <v:imagedata r:id="rId8" o:title=""/>
              </v:shape>
            </v:group>
            <v:group style="position:absolute;left:7920;top:3960;width:5040;height:4812" coordorigin="7920,3960" coordsize="5040,4812">
              <v:shape style="position:absolute;left:7920;top:3960;width:5040;height:4812" coordorigin="7920,3960" coordsize="5040,4812" path="m7920,8772l12960,8772,12960,3960,7920,3960,7920,8772xe" filled="f" stroked="t" strokeweight=".25pt" strokecolor="#404040">
                <v:path arrowok="t"/>
              </v:shape>
            </v:group>
            <v:group style="position:absolute;left:10596;top:7584;width:1980;height:900" coordorigin="10596,7584" coordsize="1980,900">
              <v:shape style="position:absolute;left:10596;top:7584;width:1980;height:900" coordorigin="10596,7584" coordsize="1980,900" path="m10596,8484l12576,8484,12576,7584,10596,7584,10596,8484xe" filled="t" fillcolor="#CDCDCD" stroked="f">
                <v:path arrowok="t"/>
                <v:fill/>
              </v:shape>
              <v:shape style="position:absolute;left:10549;top:7548;width:2004;height:1104" type="#_x0000_t75">
                <v:imagedata r:id="rId9" o:title=""/>
              </v:shape>
            </v:group>
            <v:group style="position:absolute;left:10560;top:7560;width:1980;height:1080" coordorigin="10560,7560" coordsize="1980,1080">
              <v:shape style="position:absolute;left:10560;top:7560;width:1980;height:1080" coordorigin="10560,7560" coordsize="1980,1080" path="m10560,8640l12540,8640,12540,7560,10560,7560,10560,8640xe" filled="f" stroked="t" strokeweight=".25pt" strokecolor="#404040">
                <v:path arrowok="t"/>
              </v:shape>
            </v:group>
            <v:group style="position:absolute;left:8484;top:7584;width:1980;height:900" coordorigin="8484,7584" coordsize="1980,900">
              <v:shape style="position:absolute;left:8484;top:7584;width:1980;height:900" coordorigin="8484,7584" coordsize="1980,900" path="m8484,8484l10464,8484,10464,7584,8484,7584,8484,8484xe" filled="t" fillcolor="#CDCDCD" stroked="f">
                <v:path arrowok="t"/>
                <v:fill/>
              </v:shape>
              <v:shape style="position:absolute;left:8448;top:7548;width:2004;height:1104" type="#_x0000_t75">
                <v:imagedata r:id="rId10" o:title=""/>
              </v:shape>
            </v:group>
            <v:group style="position:absolute;left:8460;top:7560;width:1980;height:1080" coordorigin="8460,7560" coordsize="1980,1080">
              <v:shape style="position:absolute;left:8460;top:7560;width:1980;height:1080" coordorigin="8460,7560" coordsize="1980,1080" path="m8460,8640l10440,8640,10440,7560,8460,7560,8460,8640xe" filled="f" stroked="t" strokeweight=".25pt" strokecolor="#404040">
                <v:path arrowok="t"/>
              </v:shape>
            </v:group>
            <v:group style="position:absolute;left:5700;top:3084;width:1440;height:900" coordorigin="5700,3084" coordsize="1440,900">
              <v:shape style="position:absolute;left:5700;top:3084;width:1440;height:900" coordorigin="5700,3084" coordsize="1440,900" path="m5700,3984l7140,3984,7140,3084,5700,3084,5700,3984xe" filled="t" fillcolor="#CDCDCD" stroked="f">
                <v:path arrowok="t"/>
                <v:fill/>
              </v:shape>
              <v:shape style="position:absolute;left:5658;top:3048;width:1464;height:1104" type="#_x0000_t75">
                <v:imagedata r:id="rId11" o:title=""/>
              </v:shape>
            </v:group>
            <v:group style="position:absolute;left:5676;top:3060;width:1440;height:1080" coordorigin="5676,3060" coordsize="1440,1080">
              <v:shape style="position:absolute;left:5676;top:3060;width:1440;height:1080" coordorigin="5676,3060" coordsize="1440,1080" path="m5676,4140l7116,4140,7116,3060,5676,3060,5676,4140xe" filled="f" stroked="t" strokeweight=".25pt" strokecolor="#404040">
                <v:path arrowok="t"/>
              </v:shape>
            </v:group>
            <v:group style="position:absolute;left:3948;top:3084;width:1440;height:900" coordorigin="3948,3084" coordsize="1440,900">
              <v:shape style="position:absolute;left:3948;top:3084;width:1440;height:900" coordorigin="3948,3084" coordsize="1440,900" path="m3948,3984l5388,3984,5388,3084,3948,3084,3948,3984xe" filled="t" fillcolor="#CDCDCD" stroked="f">
                <v:path arrowok="t"/>
                <v:fill/>
              </v:shape>
              <v:shape style="position:absolute;left:3903;top:3048;width:1464;height:1104" type="#_x0000_t75">
                <v:imagedata r:id="rId12" o:title=""/>
              </v:shape>
            </v:group>
            <v:group style="position:absolute;left:3912;top:3060;width:1440;height:1080" coordorigin="3912,3060" coordsize="1440,1080">
              <v:shape style="position:absolute;left:3912;top:3060;width:1440;height:1080" coordorigin="3912,3060" coordsize="1440,1080" path="m3912,4140l5352,4140,5352,3060,3912,3060,3912,4140xe" filled="f" stroked="t" strokeweight=".25pt" strokecolor="#404040">
                <v:path arrowok="t"/>
              </v:shape>
            </v:group>
            <v:group style="position:absolute;left:3264;top:3984;width:4680;height:3600" coordorigin="3264,3984" coordsize="4680,3600">
              <v:shape style="position:absolute;left:3264;top:3984;width:4680;height:3600" coordorigin="3264,3984" coordsize="4680,3600" path="m3264,7584l7944,7584,7944,3984,3264,3984,3264,7584xe" filled="t" fillcolor="#CDCDCD" stroked="f">
                <v:path arrowok="t"/>
                <v:fill/>
              </v:shape>
              <v:shape style="position:absolute;left:3228;top:3948;width:4704;height:3804" type="#_x0000_t75">
                <v:imagedata r:id="rId13" o:title=""/>
              </v:shape>
            </v:group>
            <v:group style="position:absolute;left:3240;top:3960;width:4680;height:3780" coordorigin="3240,3960" coordsize="4680,3780">
              <v:shape style="position:absolute;left:3240;top:3960;width:4680;height:3780" coordorigin="3240,3960" coordsize="4680,3780" path="m3240,7740l7920,7740,7920,3960,3240,3960,3240,7740xe" filled="f" stroked="t" strokeweight=".25pt" strokecolor="#404040">
                <v:path arrowok="t"/>
              </v:shape>
            </v:group>
            <v:group style="position:absolute;left:3264;top:7584;width:4680;height:900" coordorigin="3264,7584" coordsize="4680,900">
              <v:shape style="position:absolute;left:3264;top:7584;width:4680;height:900" coordorigin="3264,7584" coordsize="4680,900" path="m3264,8484l7944,8484,7944,7584,3264,7584,3264,8484xe" filled="t" fillcolor="#CDCDCD" stroked="f">
                <v:path arrowok="t"/>
                <v:fill/>
              </v:shape>
              <v:shape style="position:absolute;left:3228;top:7548;width:4704;height:1104" type="#_x0000_t75">
                <v:imagedata r:id="rId14" o:title=""/>
              </v:shape>
            </v:group>
            <v:group style="position:absolute;left:3240;top:7560;width:4680;height:1080" coordorigin="3240,7560" coordsize="4680,1080">
              <v:shape style="position:absolute;left:3240;top:7560;width:4680;height:1080" coordorigin="3240,7560" coordsize="4680,1080" path="m3240,8640l7920,8640,7920,7560,3240,7560,3240,8640xe" filled="f" stroked="t" strokeweight=".25pt" strokecolor="#404040">
                <v:path arrowok="t"/>
              </v:shape>
            </v:group>
            <v:group style="position:absolute;left:2544;top:9744;width:12240;height:1080" coordorigin="2544,9744" coordsize="12240,1080">
              <v:shape style="position:absolute;left:2544;top:9744;width:12240;height:1080" coordorigin="2544,9744" coordsize="12240,1080" path="m2544,10824l14784,10824,14784,9744,2544,9744,2544,10824e" filled="t" fillcolor="#CDCDCD" stroked="f">
                <v:path arrowok="t"/>
                <v:fill/>
              </v:shape>
              <v:shape style="position:absolute;left:2508;top:9708;width:12264;height:1104" type="#_x0000_t75">
                <v:imagedata r:id="rId15" o:title=""/>
              </v:shape>
            </v:group>
            <v:group style="position:absolute;left:2520;top:9720;width:12240;height:1080" coordorigin="2520,9720" coordsize="12240,1080">
              <v:shape style="position:absolute;left:2520;top:9720;width:12240;height:1080" coordorigin="2520,9720" coordsize="12240,1080" path="m2520,10800l14760,10800,14760,9720,2520,9720,2520,10800xe" filled="f" stroked="t" strokeweight=".25pt" strokecolor="#404040">
                <v:path arrowok="t"/>
              </v:shape>
            </v:group>
            <v:group style="position:absolute;left:2904;top:8484;width:11520;height:1260" coordorigin="2904,8484" coordsize="11520,1260">
              <v:shape style="position:absolute;left:2904;top:8484;width:11520;height:1260" coordorigin="2904,8484" coordsize="11520,1260" path="m2904,9744l14424,9744,14424,8484,2904,8484,2904,9744e" filled="t" fillcolor="#CDCDCD" stroked="f">
                <v:path arrowok="t"/>
                <v:fill/>
              </v:shape>
              <v:shape style="position:absolute;left:2868;top:8448;width:11544;height:1284" type="#_x0000_t75">
                <v:imagedata r:id="rId16" o:title=""/>
              </v:shape>
            </v:group>
            <v:group style="position:absolute;left:2880;top:8460;width:11520;height:1260" coordorigin="2880,8460" coordsize="11520,1260">
              <v:shape style="position:absolute;left:2880;top:8460;width:11520;height:1260" coordorigin="2880,8460" coordsize="11520,1260" path="m2880,9720l14400,9720,14400,8460,2880,8460,2880,9720xe" filled="f" stroked="t" strokeweight=".25pt" strokecolor="#404040">
                <v:path arrowok="t"/>
              </v:shape>
            </v:group>
            <v:group style="position:absolute;left:4344;top:8484;width:5040;height:900" coordorigin="4344,8484" coordsize="5040,900">
              <v:shape style="position:absolute;left:4344;top:8484;width:5040;height:900" coordorigin="4344,8484" coordsize="5040,900" path="m4344,9384l9384,9384,9384,8484,4344,8484,4344,9384e" filled="t" fillcolor="#CDCDCD" stroked="f">
                <v:path arrowok="t"/>
                <v:fill/>
              </v:shape>
              <v:shape style="position:absolute;left:4308;top:8448;width:5064;height:924" type="#_x0000_t75">
                <v:imagedata r:id="rId17" o:title=""/>
              </v:shape>
            </v:group>
            <v:group style="position:absolute;left:4320;top:8460;width:5040;height:900" coordorigin="4320,8460" coordsize="5040,900">
              <v:shape style="position:absolute;left:4320;top:8460;width:5040;height:900" coordorigin="4320,8460" coordsize="5040,900" path="m4320,9360l9360,9360,9360,8460,4320,8460,4320,9360xe" filled="f" stroked="t" strokeweight=".25pt" strokecolor="#404040">
                <v:path arrowok="t"/>
              </v:shape>
            </v:group>
            <v:group style="position:absolute;left:9384;top:8484;width:5040;height:900" coordorigin="9384,8484" coordsize="5040,900">
              <v:shape style="position:absolute;left:9384;top:8484;width:5040;height:900" coordorigin="9384,8484" coordsize="5040,900" path="m9384,9384l14424,9384,14424,8484,9384,8484,9384,9384e" filled="t" fillcolor="#CDCDCD" stroked="f">
                <v:path arrowok="t"/>
                <v:fill/>
              </v:shape>
              <v:shape style="position:absolute;left:9348;top:8448;width:5064;height:924" type="#_x0000_t75">
                <v:imagedata r:id="rId18" o:title=""/>
              </v:shape>
            </v:group>
            <v:group style="position:absolute;left:9360;top:8460;width:5040;height:900" coordorigin="9360,8460" coordsize="5040,900">
              <v:shape style="position:absolute;left:9360;top:8460;width:5040;height:900" coordorigin="9360,8460" coordsize="5040,900" path="m9360,9360l14400,9360,14400,8460,9360,8460,9360,9360xe" filled="f" stroked="t" strokeweight=".25pt" strokecolor="#404040">
                <v:path arrowok="t"/>
              </v:shape>
            </v:group>
            <v:group style="position:absolute;left:6089;top:10080;width:1502;height:473" coordorigin="6089,10080" coordsize="1502,473">
              <v:shape style="position:absolute;left:6089;top:10080;width:1502;height:473" coordorigin="6089,10080" coordsize="1502,473" path="m6146,10297l6090,10342,6089,10354,6093,10366,6157,10406,6215,10420,6221,10431,6269,10473,6327,10496,6401,10511,6457,10514,6478,10514,6540,10509,6577,10503,6590,10510,6654,10535,6734,10549,6799,10552,6821,10552,6886,10546,6954,10528,6986,10515,7007,10518,7072,10526,7138,10528,7160,10527,7224,10523,7283,10513,7352,10492,7415,10447,7424,10431,7451,10424,7522,10401,7581,10362,7591,10341,7591,10330,7587,10319,7577,10305,7562,10293,7543,10282,7554,10268,7559,10254,7560,10241,7556,10227,7488,10184,7409,10171,7399,10162,7344,10131,7271,10108,7208,10097,7140,10091,7117,10091,7094,10091,7022,10098,6959,10111,6908,10128,6894,10121,6826,10098,6767,10087,6703,10081,6660,10080,6638,10080,6573,10085,6512,10097,6448,10118,6416,10136,6386,10137,6304,10146,6232,10161,6174,10182,6126,10219,6117,10249,6120,10267,6130,10282,6146,10296e" filled="f" stroked="t" strokeweight="2.16pt" strokecolor="#404040">
                <v:path arrowok="t"/>
              </v:shape>
            </v:group>
            <v:group style="position:absolute;left:10800;top:10080;width:1502;height:473" coordorigin="10800,10080" coordsize="1502,473">
              <v:shape style="position:absolute;left:10800;top:10080;width:1502;height:473" coordorigin="10800,10080" coordsize="1502,473" path="m10857,10297l10801,10342,10800,10354,10805,10367,10868,10406,10927,10420,10932,10431,10980,10473,11039,10496,11112,10511,11168,10514,11190,10514,11251,10509,11289,10503,11301,10510,11366,10535,11445,10549,11510,10552,11532,10552,11597,10546,11665,10528,11697,10515,11718,10518,11783,10526,11849,10528,11871,10527,11935,10523,11995,10513,12063,10492,12126,10447,12135,10431,12163,10425,12234,10401,12292,10362,12302,10341,12302,10330,12298,10319,12288,10305,12273,10293,12254,10282,12265,10268,12270,10254,12271,10241,12267,10227,12199,10184,12120,10171,12110,10162,12055,10131,11982,10108,11919,10097,11851,10091,11828,10091,11805,10091,11734,10098,11670,10111,11619,10128,11605,10121,11537,10098,11478,10087,11415,10081,11371,10080,11349,10080,11285,10085,11223,10097,11159,10118,11127,10136,11098,10137,11015,10146,10943,10161,10885,10182,10837,10219,10828,10249,10832,10267,10842,10282,10857,10297e" filled="f" stroked="t" strokeweight="2.16pt" strokecolor="#404040">
                <v:path arrowok="t"/>
              </v:shape>
            </v:group>
            <v:group style="position:absolute;left:6075;top:5985;width:1502;height:473" coordorigin="6075,5985" coordsize="1502,473">
              <v:shape style="position:absolute;left:6075;top:5985;width:1502;height:473" coordorigin="6075,5985" coordsize="1502,473" path="m6132,6202l6076,6247,6075,6259,6080,6271,6143,6312,6202,6325,6207,6336,6255,6378,6314,6401,6387,6416,6443,6419,6465,6419,6526,6414,6564,6408,6576,6415,6641,6440,6720,6454,6785,6457,6807,6457,6872,6451,6940,6433,6972,6420,6993,6423,7058,6431,7124,6433,7146,6432,7210,6427,7270,6418,7338,6396,7401,6352,7410,6336,7438,6330,7509,6306,7567,6267,7577,6246,7577,6235,7573,6224,7563,6210,7548,6198,7529,6187,7540,6173,7545,6159,7546,6146,7542,6132,7474,6089,7395,6076,7385,6067,7330,6036,7257,6013,7194,6002,7126,5996,7103,5996,7080,5996,7009,6003,6945,6016,6894,6033,6880,6026,6812,6003,6753,5992,6690,5986,6646,5985,6624,5985,6560,5990,6498,6002,6434,6023,6402,6041,6373,6042,6290,6051,6218,6066,6160,6087,6112,6124,6103,6154,6107,6172,6117,6187,6132,6201e" filled="f" stroked="t" strokeweight="2.16pt" strokecolor="#404040">
                <v:path arrowok="t"/>
              </v:shape>
            </v:group>
            <v:group style="position:absolute;left:9204;top:6468;width:1440;height:360" coordorigin="9204,6468" coordsize="1440,360">
              <v:shape style="position:absolute;left:9204;top:6468;width:1440;height:360" coordorigin="9204,6468" coordsize="1440,360" path="m9204,6828l10644,6828,10644,6468,9204,6468,9204,6828e" filled="t" fillcolor="#CDCDCD" stroked="f">
                <v:path arrowok="t"/>
                <v:fill/>
              </v:shape>
              <v:shape style="position:absolute;left:9168;top:6423;width:1464;height:384" type="#_x0000_t75">
                <v:imagedata r:id="rId19" o:title=""/>
              </v:shape>
            </v:group>
            <v:group style="position:absolute;left:9180;top:6432;width:1440;height:360" coordorigin="9180,6432" coordsize="1440,360">
              <v:shape style="position:absolute;left:9180;top:6432;width:1440;height:360" coordorigin="9180,6432" coordsize="1440,360" path="m9180,6792l10620,6792,10620,6432,9180,6432,9180,6792xe" filled="f" stroked="t" strokeweight=".25pt" strokecolor="#404040">
                <v:path arrowok="t"/>
              </v:shape>
            </v:group>
            <v:group style="position:absolute;left:7620;top:10200;width:3204;height:288" coordorigin="7620,10200" coordsize="3204,288">
              <v:shape style="position:absolute;left:7620;top:10200;width:3204;height:288" coordorigin="7620,10200" coordsize="3204,288" path="m7764,10200l7620,10344,7764,10488,7764,10392,10776,10392,10824,10344,10776,10296,7764,10296,7764,10200e" filled="t" fillcolor="#CDCDCD" stroked="f">
                <v:path arrowok="t"/>
                <v:fill/>
              </v:shape>
              <v:shape style="position:absolute;left:7620;top:10200;width:3204;height:288" coordorigin="7620,10200" coordsize="3204,288" path="m10776,10392l10680,10392,10680,10488,10776,10392e" filled="t" fillcolor="#CDCDCD" stroked="f">
                <v:path arrowok="t"/>
                <v:fill/>
              </v:shape>
              <v:shape style="position:absolute;left:7620;top:10200;width:3204;height:288" coordorigin="7620,10200" coordsize="3204,288" path="m10680,10200l10680,10296,10776,10296,10680,10200e" filled="t" fillcolor="#CDCDCD" stroked="f">
                <v:path arrowok="t"/>
                <v:fill/>
              </v:shape>
            </v:group>
            <v:group style="position:absolute;left:7764;top:10200;width:3060;height:288" coordorigin="7764,10200" coordsize="3060,288">
              <v:shape style="position:absolute;left:7764;top:10200;width:3060;height:288" coordorigin="7764,10200" coordsize="3060,288" path="m7908,10488l7764,10344,7908,10200e" filled="f" stroked="t" strokeweight=".25pt" strokecolor="#CDCDCD">
                <v:path arrowok="t"/>
              </v:shape>
              <v:shape style="position:absolute;left:7764;top:10200;width:3060;height:288" coordorigin="7764,10200" coordsize="3060,288" path="m10824,10488l10824,10392,7908,10392,7908,10488e" filled="f" stroked="t" strokeweight=".25pt" strokecolor="#CDCDCD">
                <v:path arrowok="t"/>
              </v:shape>
              <v:shape style="position:absolute;left:7764;top:10200;width:3060;height:288" coordorigin="7764,10200" coordsize="3060,288" path="m10968,10344l10824,10488e" filled="f" stroked="t" strokeweight=".25pt" strokecolor="#CDCDCD">
                <v:path arrowok="t"/>
              </v:shape>
              <v:shape style="position:absolute;left:7764;top:10200;width:3060;height:288" coordorigin="7764,10200" coordsize="3060,288" path="m10824,10200l10968,10344e" filled="f" stroked="t" strokeweight=".25pt" strokecolor="#CDCDCD">
                <v:path arrowok="t"/>
              </v:shape>
              <v:shape style="position:absolute;left:7764;top:10200;width:3060;height:288" coordorigin="7764,10200" coordsize="3060,288" path="m7908,10200l7908,10296,10824,10296,10824,10200e" filled="f" stroked="t" strokeweight=".25pt" strokecolor="#CDCDCD">
                <v:path arrowok="t"/>
              </v:shape>
              <v:shape style="position:absolute;left:7579;top:10158;width:3233;height:316" type="#_x0000_t75">
                <v:imagedata r:id="rId20" o:title=""/>
              </v:shape>
            </v:group>
            <v:group style="position:absolute;left:7596;top:10176;width:3204;height:288" coordorigin="7596,10176" coordsize="3204,288">
              <v:shape style="position:absolute;left:7596;top:10176;width:3204;height:288" coordorigin="7596,10176" coordsize="3204,288" path="m10800,10320l10656,10464,10656,10368,7740,10368,7740,10464,7596,10320,7740,10176,7740,10272,10656,10272,10656,10176,10800,10320xe" filled="f" stroked="t" strokeweight=".25pt" strokecolor="#404040">
                <v:path arrowok="t"/>
              </v:shape>
            </v:group>
            <v:group style="position:absolute;left:4545;top:5130;width:1772;height:472" coordorigin="4545,5130" coordsize="1772,472">
              <v:shape style="position:absolute;left:4545;top:5130;width:1772;height:472" coordorigin="4545,5130" coordsize="1772,472" path="m4613,5347l4557,5375,4545,5397,4547,5408,4602,5449,4678,5467,4699,5470,4703,5480,4763,5525,4824,5545,4898,5559,4980,5564,5005,5563,5067,5560,5134,5550,5145,5557,5205,5581,5282,5596,5347,5602,5392,5602,5415,5602,5482,5596,5554,5582,5604,5564,5629,5568,5705,5575,5783,5578,5809,5577,5884,5572,5954,5563,6017,5548,6091,5514,6122,5469,6151,5466,6227,5450,6296,5420,6318,5382,6314,5372,6303,5359,6289,5347,6271,5337,6250,5328,6264,5317,6273,5306,6278,5295,6277,5284,6227,5243,6162,5227,6103,5221,6091,5213,6028,5182,5968,5164,5899,5151,5823,5143,5771,5141,5744,5141,5664,5146,5598,5155,5522,5174,5506,5180,5490,5173,5412,5149,5344,5137,5270,5131,5219,5130,5193,5130,5117,5135,5044,5147,4978,5165,4927,5188,4898,5189,4813,5195,4737,5206,4673,5223,4609,5251,4577,5303,4583,5319,4596,5334e" filled="f" stroked="t" strokeweight="2.16pt" strokecolor="#404040">
                <v:path arrowok="t"/>
              </v:shape>
            </v:group>
            <v:group style="position:absolute;left:4848;top:6864;width:2556;height:1080" coordorigin="4848,6864" coordsize="2556,1080">
              <v:shape style="position:absolute;left:4848;top:6864;width:2556;height:1080" coordorigin="4848,6864" coordsize="2556,1080" path="m4848,7944l7404,7944,7404,6864,4848,6864,4848,7944e" filled="t" fillcolor="#CDCDCD" stroked="f">
                <v:path arrowok="t"/>
                <v:fill/>
              </v:shape>
              <v:shape style="position:absolute;left:4803;top:6828;width:2589;height:1104" type="#_x0000_t75">
                <v:imagedata r:id="rId21" o:title=""/>
              </v:shape>
            </v:group>
            <v:group style="position:absolute;left:4812;top:6840;width:2568;height:1080" coordorigin="4812,6840" coordsize="2568,1080">
              <v:shape style="position:absolute;left:4812;top:6840;width:2568;height:1080" coordorigin="4812,6840" coordsize="2568,1080" path="m4812,7920l7380,7920,7380,6840,4812,6840,4812,7920xe" filled="f" stroked="t" strokeweight=".25pt" strokecolor="#404040">
                <v:path arrowok="t"/>
              </v:shape>
            </v:group>
            <v:group style="position:absolute;left:6835;top:6455;width:40;height:3558" coordorigin="6835,6455" coordsize="40,3558">
              <v:shape style="position:absolute;left:6835;top:6455;width:40;height:3558" coordorigin="6835,6455" coordsize="40,3558" path="m6835,6455l6875,10013e" filled="f" stroked="t" strokeweight="1pt" strokecolor="#404040">
                <v:path arrowok="t"/>
              </v:shape>
            </v:group>
            <v:group style="position:absolute;left:6804;top:9978;width:141;height:142" coordorigin="6804,9978" coordsize="141,142">
              <v:shape style="position:absolute;left:6804;top:9978;width:141;height:142" coordorigin="6804,9978" coordsize="141,142" path="m6804,9980l6876,10120,6937,9996,6881,9996,6861,9995,6842,9993,6823,9988,6804,9980e" filled="t" fillcolor="#404040" stroked="f">
                <v:path arrowok="t"/>
                <v:fill/>
              </v:shape>
              <v:shape style="position:absolute;left:6804;top:9978;width:141;height:142" coordorigin="6804,9978" coordsize="141,142" path="m6945,9978l6938,9982,6919,9989,6900,9993,6881,9996,6937,9996,6945,9978e" filled="t" fillcolor="#404040" stroked="f">
                <v:path arrowok="t"/>
                <v:fill/>
              </v:shape>
            </v:group>
            <v:group style="position:absolute;left:5400;top:5602;width:2;height:1131" coordorigin="5400,5602" coordsize="2,1131">
              <v:shape style="position:absolute;left:5400;top:5602;width:2;height:1131" coordorigin="5400,5602" coordsize="0,1131" path="m5400,5602l5400,6733e" filled="f" stroked="t" strokeweight="1pt" strokecolor="#404040">
                <v:path arrowok="t"/>
              </v:shape>
            </v:group>
            <v:group style="position:absolute;left:5330;top:6699;width:134;height:141" coordorigin="5330,6699" coordsize="134,141">
              <v:shape style="position:absolute;left:5330;top:6699;width:134;height:141" coordorigin="5330,6699" coordsize="134,141" path="m5330,6699l5400,6840,5457,6716,5406,6716,5386,6715,5367,6712,5348,6707,5330,6699e" filled="t" fillcolor="#404040" stroked="f">
                <v:path arrowok="t"/>
                <v:fill/>
              </v:shape>
              <v:shape style="position:absolute;left:5330;top:6699;width:134;height:141" coordorigin="5330,6699" coordsize="134,141" path="m5463,6702l5445,6709,5426,6714,5406,6716,5457,6716,5463,6702e" filled="t" fillcolor="#404040" stroked="f">
                <v:path arrowok="t"/>
                <v:fill/>
              </v:shape>
            </v:group>
            <v:group style="position:absolute;left:10620;top:6615;width:910;height:3378" coordorigin="10620,6615" coordsize="910,3378">
              <v:shape style="position:absolute;left:10620;top:6615;width:910;height:3378" coordorigin="10620,6615" coordsize="910,3378" path="m10620,6615l11530,6615,11530,9993e" filled="f" stroked="t" strokeweight="1pt" strokecolor="#404040">
                <v:path arrowok="t"/>
              </v:shape>
            </v:group>
            <v:group style="position:absolute;left:11460;top:9958;width:134;height:141" coordorigin="11460,9958" coordsize="134,141">
              <v:shape style="position:absolute;left:11460;top:9958;width:134;height:141" coordorigin="11460,9958" coordsize="134,141" path="m11460,9958l11530,10099,11587,9975,11536,9975,11516,9974,11497,9972,11478,9966,11460,9958e" filled="t" fillcolor="#404040" stroked="f">
                <v:path arrowok="t"/>
                <v:fill/>
              </v:shape>
              <v:shape style="position:absolute;left:11460;top:9958;width:134;height:141" coordorigin="11460,9958" coordsize="134,141" path="m11593,9962l11575,9969,11556,9973,11536,9975,11587,9975,11593,9962e" filled="t" fillcolor="#404040" stroked="f">
                <v:path arrowok="t"/>
                <v:fill/>
              </v:shape>
            </v:group>
            <v:group style="position:absolute;left:10216;top:4635;width:1439;height:472" coordorigin="10216,4635" coordsize="1439,472">
              <v:shape style="position:absolute;left:10216;top:4635;width:1439;height:472" coordorigin="10216,4635" coordsize="1439,472" path="m10270,4852l10216,4898,10216,4911,10221,4924,10289,4964,10345,4976,10349,4988,10395,5031,10457,5055,10535,5068,10564,5069,10587,5069,10648,5064,10685,5057,10697,5065,10762,5091,10821,5102,10885,5107,10907,5107,10972,5102,11042,5084,11074,5070,11094,5074,11159,5081,11203,5083,11224,5083,11288,5079,11348,5070,11418,5050,11484,5005,11496,4973,11524,4969,11595,4950,11649,4911,11655,4888,11652,4876,11642,4862,11627,4849,11609,4838,11619,4823,11625,4809,11625,4795,11620,4781,11551,4739,11475,4726,11465,4717,11411,4684,11338,4660,11274,4650,11205,4646,11181,4646,11109,4653,11046,4666,10996,4684,10983,4677,10917,4653,10839,4639,10776,4635,10754,4635,10733,4636,10669,4642,10604,4657,10545,4680,10518,4699,10490,4699,10410,4705,10341,4720,10272,4753,10242,4804,10245,4822,10255,4838e" filled="f" stroked="t" strokeweight="2.16pt" strokecolor="#404040">
                <v:path arrowok="t"/>
              </v:shape>
            </v:group>
            <v:group style="position:absolute;left:8664;top:5604;width:1440;height:360" coordorigin="8664,5604" coordsize="1440,360">
              <v:shape style="position:absolute;left:8664;top:5604;width:1440;height:360" coordorigin="8664,5604" coordsize="1440,360" path="m8664,5964l10104,5964,10104,5604,8664,5604,8664,5964e" filled="t" fillcolor="#CDCDCD" stroked="f">
                <v:path arrowok="t"/>
                <v:fill/>
              </v:shape>
              <v:shape style="position:absolute;left:8628;top:5568;width:1464;height:384" type="#_x0000_t75">
                <v:imagedata r:id="rId22" o:title=""/>
              </v:shape>
            </v:group>
            <v:group style="position:absolute;left:8640;top:5580;width:1440;height:360" coordorigin="8640,5580" coordsize="1440,360">
              <v:shape style="position:absolute;left:8640;top:5580;width:1440;height:360" coordorigin="8640,5580" coordsize="1440,360" path="m8640,5940l10080,5940,10080,5580,8640,5580,8640,5940xe" filled="f" stroked="t" strokeweight=".25pt" strokecolor="#404040">
                <v:path arrowok="t"/>
              </v:shape>
            </v:group>
            <v:group style="position:absolute;left:10080;top:5212;width:855;height:548" coordorigin="10080,5212" coordsize="855,548">
              <v:shape style="position:absolute;left:10080;top:5212;width:855;height:548" coordorigin="10080,5212" coordsize="855,548" path="m10080,5760l10935,5760,10935,5212e" filled="f" stroked="t" strokeweight="1pt" strokecolor="#404040">
                <v:path arrowok="t"/>
              </v:shape>
            </v:group>
            <v:group style="position:absolute;left:10872;top:5106;width:134;height:141" coordorigin="10872,5106" coordsize="134,141">
              <v:shape style="position:absolute;left:10872;top:5106;width:134;height:141" coordorigin="10872,5106" coordsize="134,141" path="m10997,5230l10929,5230,10949,5231,10968,5233,10987,5239,11005,5247,10997,5230e" filled="t" fillcolor="#404040" stroked="f">
                <v:path arrowok="t"/>
                <v:fill/>
              </v:shape>
              <v:shape style="position:absolute;left:10872;top:5106;width:134;height:141" coordorigin="10872,5106" coordsize="134,141" path="m10935,5106l10872,5243,10890,5236,10909,5232,10929,5230,10997,5230,10935,5106e" filled="t" fillcolor="#404040" stroked="f">
                <v:path arrowok="t"/>
                <v:fill/>
              </v:shape>
            </v:group>
            <w10:wrap type="none"/>
          </v:group>
        </w:pic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L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i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nu</w:t>
      </w:r>
      <w:r>
        <w:rPr>
          <w:rFonts w:ascii="Arial" w:hAnsi="Arial" w:cs="Arial" w:eastAsia="Arial"/>
          <w:sz w:val="24"/>
          <w:szCs w:val="24"/>
          <w:spacing w:val="0"/>
          <w:w w:val="81"/>
          <w:b/>
          <w:bCs/>
        </w:rPr>
        <w:t>x</w:t>
      </w:r>
      <w:r>
        <w:rPr>
          <w:rFonts w:ascii="Arial" w:hAnsi="Arial" w:cs="Arial" w:eastAsia="Arial"/>
          <w:sz w:val="24"/>
          <w:szCs w:val="24"/>
          <w:spacing w:val="7"/>
          <w:w w:val="81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75"/>
          <w:b/>
          <w:bCs/>
        </w:rPr>
        <w:t>K</w:t>
      </w:r>
      <w:r>
        <w:rPr>
          <w:rFonts w:ascii="Arial" w:hAnsi="Arial" w:cs="Arial" w:eastAsia="Arial"/>
          <w:sz w:val="24"/>
          <w:szCs w:val="24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91"/>
          <w:b/>
          <w:bCs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87"/>
          <w:b/>
          <w:bCs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88"/>
          <w:b/>
          <w:bCs/>
        </w:rPr>
        <w:t>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/>
        <w:br w:type="column"/>
      </w:r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tabs>
          <w:tab w:pos="470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84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84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84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84"/>
          <w:b/>
          <w:bCs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84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84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-45"/>
          <w:w w:val="84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0"/>
          <w:szCs w:val="20"/>
          <w:spacing w:val="0"/>
          <w:w w:val="71"/>
          <w:b/>
          <w:bCs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87"/>
          <w:b/>
          <w:bCs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75"/>
          <w:b/>
          <w:bCs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86"/>
          <w:b/>
          <w:bCs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4"/>
          <w:b/>
          <w:bCs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sectPr>
      <w:type w:val="continuous"/>
      <w:pgSz w:w="15860" w:h="12260" w:orient="landscape"/>
      <w:pgMar w:top="960" w:bottom="280" w:left="2260" w:right="2260"/>
      <w:cols w:num="2" w:equalWidth="0">
        <w:col w:w="1729" w:space="2582"/>
        <w:col w:w="702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dcterms:created xsi:type="dcterms:W3CDTF">2013-01-15T13:19:02Z</dcterms:created>
  <dcterms:modified xsi:type="dcterms:W3CDTF">2013-01-15T13:19:02Z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2012-01-16T00:00:00Z</vt:filetime>
  </property>
  <property fmtid="{D5CDD505-2E9C-101B-9397-08002B2CF9AE}" pid="3" name="LastSaved">
    <vt:filetime>2013-01-15T00:00:00Z</vt:filetime>
  </property>
</Properties>
</file>